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361" w:rsidRDefault="00DE2361" w:rsidP="00942581">
      <w:pPr>
        <w:rPr>
          <w:b/>
          <w:sz w:val="40"/>
          <w:szCs w:val="36"/>
        </w:rPr>
      </w:pPr>
    </w:p>
    <w:p w:rsidR="00DE2361" w:rsidRPr="00803296" w:rsidRDefault="00DE2361" w:rsidP="00DE2361">
      <w:pPr>
        <w:jc w:val="center"/>
        <w:rPr>
          <w:rFonts w:ascii="Times New Roman" w:hAnsi="Times New Roman"/>
          <w:b/>
          <w:sz w:val="40"/>
          <w:szCs w:val="40"/>
        </w:rPr>
      </w:pPr>
      <w:r w:rsidRPr="00803296">
        <w:rPr>
          <w:rFonts w:ascii="Times New Roman" w:hAnsi="Times New Roman"/>
          <w:b/>
          <w:sz w:val="40"/>
          <w:szCs w:val="40"/>
        </w:rPr>
        <w:t>Beurteilungsbogen Praxistage</w:t>
      </w:r>
    </w:p>
    <w:p w:rsidR="00803296" w:rsidRDefault="00803296" w:rsidP="00DE2361">
      <w:pPr>
        <w:rPr>
          <w:rFonts w:ascii="Times New Roman" w:hAnsi="Times New Roman"/>
          <w:sz w:val="28"/>
          <w:szCs w:val="28"/>
        </w:rPr>
      </w:pP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sz w:val="28"/>
          <w:szCs w:val="28"/>
        </w:rPr>
        <w:t xml:space="preserve">Name des Schülers/ der Schülerin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</w:rPr>
      </w:pPr>
      <w:r w:rsidRPr="00803296">
        <w:rPr>
          <w:rFonts w:ascii="Times New Roman" w:hAnsi="Times New Roman"/>
          <w:sz w:val="28"/>
          <w:szCs w:val="28"/>
        </w:rPr>
        <w:t xml:space="preserve">hat vom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</w:rPr>
        <w:t xml:space="preserve"> bis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</w:rPr>
        <w:t xml:space="preserve"> in unserem Haus ein Praktikum im</w:t>
      </w: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</w:rPr>
      </w:pPr>
      <w:r w:rsidRPr="00803296">
        <w:rPr>
          <w:rFonts w:ascii="Times New Roman" w:hAnsi="Times New Roman"/>
          <w:sz w:val="28"/>
          <w:szCs w:val="28"/>
        </w:rPr>
        <w:t xml:space="preserve">Berufsfeld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</w:rPr>
        <w:t xml:space="preserve"> absolviert. </w:t>
      </w: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sz w:val="28"/>
          <w:szCs w:val="28"/>
        </w:rPr>
        <w:t xml:space="preserve">Betrieb:    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sz w:val="28"/>
          <w:szCs w:val="28"/>
        </w:rPr>
        <w:t xml:space="preserve">Name:       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sz w:val="28"/>
          <w:szCs w:val="28"/>
        </w:rPr>
        <w:t xml:space="preserve">Adresse:    </w:t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  <w:r w:rsidRPr="00803296">
        <w:rPr>
          <w:rFonts w:ascii="Times New Roman" w:hAnsi="Times New Roman"/>
          <w:sz w:val="28"/>
          <w:szCs w:val="28"/>
          <w:u w:val="single"/>
        </w:rPr>
        <w:tab/>
      </w:r>
    </w:p>
    <w:p w:rsidR="00803296" w:rsidRPr="00803296" w:rsidRDefault="00803296" w:rsidP="00DE2361">
      <w:pPr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03"/>
        <w:gridCol w:w="422"/>
        <w:gridCol w:w="421"/>
        <w:gridCol w:w="422"/>
        <w:gridCol w:w="421"/>
        <w:gridCol w:w="421"/>
        <w:gridCol w:w="452"/>
      </w:tblGrid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Seine/Ihre Leistungen beurteilen wir wie folgt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Pünktlichkeit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Verhalten gegenüber Vorgesetzten (Höflichkeit, Respekt)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Verhalten gegenüber Kollegen (Höflichkeit, Respekt)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Verhalten gegenüber Kunden (Höflichkeit, Respekt)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Interesse an betrieblichen Abläufen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Arbeitsqualität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Arbeitstempo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Durchhaltevermögen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Auffassungsgabe/ Verstehen von Arbeitsaufträgen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Zuverlässigkeit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Ordnung (z.B. Arbeitsplatz, Werkzeug)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Selbstständiges Arbeiten (ggf. nach Einweisung/Unterweisung)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Leistungsbereitschaft/ Motivation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Konflikt- und Kritikfähigkeit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361" w:rsidRPr="00803296" w:rsidTr="00DE2361">
        <w:tc>
          <w:tcPr>
            <w:tcW w:w="6629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296">
              <w:rPr>
                <w:rFonts w:ascii="Times New Roman" w:hAnsi="Times New Roman" w:cs="Times New Roman"/>
                <w:sz w:val="28"/>
                <w:szCs w:val="28"/>
              </w:rPr>
              <w:t>Kommunikation (z.B. zuhören/nachfragen/aufgeschlossen sein)</w:t>
            </w: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DE2361" w:rsidRPr="00803296" w:rsidRDefault="00DE2361" w:rsidP="00DE2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3296" w:rsidRDefault="00803296" w:rsidP="00DE2361">
      <w:pPr>
        <w:rPr>
          <w:rFonts w:ascii="Times New Roman" w:hAnsi="Times New Roman"/>
          <w:sz w:val="28"/>
          <w:szCs w:val="28"/>
        </w:rPr>
      </w:pPr>
    </w:p>
    <w:p w:rsidR="00DE2361" w:rsidRPr="00803296" w:rsidRDefault="00DE2361" w:rsidP="00DE2361">
      <w:pPr>
        <w:rPr>
          <w:rFonts w:ascii="Times New Roman" w:hAnsi="Times New Roman"/>
          <w:sz w:val="28"/>
          <w:szCs w:val="28"/>
        </w:rPr>
      </w:pPr>
      <w:r w:rsidRPr="00803296">
        <w:rPr>
          <w:rFonts w:ascii="Times New Roman" w:hAnsi="Times New Roman"/>
          <w:sz w:val="28"/>
          <w:szCs w:val="28"/>
        </w:rPr>
        <w:t>(Nicht überprüfbare Zeilen bitte entwerten, Bewertung wie bei Schulnoten)</w:t>
      </w:r>
    </w:p>
    <w:p w:rsidR="00DE2361" w:rsidRPr="00803296" w:rsidRDefault="00DE2361" w:rsidP="00DE2361">
      <w:pPr>
        <w:tabs>
          <w:tab w:val="left" w:pos="708"/>
          <w:tab w:val="left" w:pos="1416"/>
          <w:tab w:val="left" w:pos="2124"/>
          <w:tab w:val="left" w:pos="2832"/>
          <w:tab w:val="left" w:pos="3525"/>
        </w:tabs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26825" wp14:editId="1ED238BF">
                <wp:simplePos x="0" y="0"/>
                <wp:positionH relativeFrom="column">
                  <wp:posOffset>1414780</wp:posOffset>
                </wp:positionH>
                <wp:positionV relativeFrom="paragraph">
                  <wp:posOffset>75565</wp:posOffset>
                </wp:positionV>
                <wp:extent cx="190500" cy="85725"/>
                <wp:effectExtent l="0" t="19050" r="38100" b="47625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C3A4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6" o:spid="_x0000_s1026" type="#_x0000_t13" style="position:absolute;margin-left:111.4pt;margin-top:5.95pt;width:15pt;height: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" adj="16740" fillcolor="#4f81bd [3204]" strokecolor="#243f60 [1604]" strokeweight="2pt"/>
            </w:pict>
          </mc:Fallback>
        </mc:AlternateContent>
      </w:r>
      <w:r w:rsidRPr="00803296">
        <w:rPr>
          <w:rFonts w:ascii="Times New Roman" w:hAnsi="Times New Roman"/>
          <w:sz w:val="28"/>
          <w:szCs w:val="28"/>
        </w:rPr>
        <w:t xml:space="preserve">Fehlzeiten: </w:t>
      </w:r>
      <w:r w:rsidRPr="00803296"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 w:rsidRPr="00803296">
        <w:rPr>
          <w:rFonts w:ascii="Times New Roman" w:hAnsi="Times New Roman"/>
          <w:sz w:val="28"/>
          <w:szCs w:val="28"/>
        </w:rPr>
        <w:t xml:space="preserve"> Tage </w:t>
      </w:r>
      <w:r w:rsidRPr="00803296">
        <w:rPr>
          <w:rFonts w:ascii="Times New Roman" w:hAnsi="Times New Roman"/>
          <w:sz w:val="28"/>
          <w:szCs w:val="28"/>
        </w:rPr>
        <w:tab/>
        <w:t xml:space="preserve">          davon entschuldigt: </w:t>
      </w:r>
      <w:r w:rsidRPr="00803296"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 w:rsidRPr="00803296">
        <w:rPr>
          <w:rFonts w:ascii="Times New Roman" w:hAnsi="Times New Roman"/>
          <w:sz w:val="28"/>
          <w:szCs w:val="28"/>
        </w:rPr>
        <w:t xml:space="preserve"> unentschuldigt: </w:t>
      </w:r>
      <w:r w:rsidRPr="00803296">
        <w:rPr>
          <w:rFonts w:ascii="Times New Roman" w:hAnsi="Times New Roman"/>
          <w:sz w:val="28"/>
          <w:szCs w:val="28"/>
          <w:u w:val="single"/>
        </w:rPr>
        <w:tab/>
        <w:t xml:space="preserve"> </w:t>
      </w:r>
      <w:r w:rsidRPr="00803296">
        <w:rPr>
          <w:rFonts w:ascii="Times New Roman" w:hAnsi="Times New Roman"/>
          <w:sz w:val="28"/>
          <w:szCs w:val="28"/>
        </w:rPr>
        <w:t xml:space="preserve">verspätet: </w:t>
      </w:r>
      <w:r w:rsidRPr="00803296">
        <w:rPr>
          <w:rFonts w:ascii="Times New Roman" w:hAnsi="Times New Roman"/>
          <w:sz w:val="28"/>
          <w:szCs w:val="28"/>
          <w:u w:val="single"/>
        </w:rPr>
        <w:tab/>
        <w:t xml:space="preserve">    </w:t>
      </w:r>
    </w:p>
    <w:p w:rsidR="00DE2361" w:rsidRPr="00803296" w:rsidRDefault="00DE2361" w:rsidP="00DE2361">
      <w:pPr>
        <w:tabs>
          <w:tab w:val="left" w:pos="708"/>
          <w:tab w:val="left" w:pos="1416"/>
          <w:tab w:val="left" w:pos="2124"/>
          <w:tab w:val="left" w:pos="2832"/>
          <w:tab w:val="left" w:pos="3525"/>
        </w:tabs>
        <w:rPr>
          <w:rFonts w:ascii="Times New Roman" w:hAnsi="Times New Roman"/>
          <w:b/>
          <w:sz w:val="28"/>
          <w:szCs w:val="28"/>
        </w:rPr>
      </w:pPr>
      <w:r w:rsidRPr="00803296">
        <w:rPr>
          <w:rFonts w:ascii="Times New Roman" w:hAnsi="Times New Roman"/>
          <w:b/>
          <w:sz w:val="28"/>
          <w:szCs w:val="28"/>
        </w:rPr>
        <w:t xml:space="preserve">Der Schüler/ die Schülerin erscheint für das oben genannte Berufsfeld </w:t>
      </w:r>
    </w:p>
    <w:p w:rsidR="00DE2361" w:rsidRPr="00803296" w:rsidRDefault="00DE2361" w:rsidP="00DE2361">
      <w:pPr>
        <w:tabs>
          <w:tab w:val="left" w:pos="708"/>
          <w:tab w:val="left" w:pos="1416"/>
          <w:tab w:val="left" w:pos="2124"/>
          <w:tab w:val="left" w:pos="2832"/>
          <w:tab w:val="left" w:pos="4980"/>
          <w:tab w:val="left" w:pos="7440"/>
          <w:tab w:val="right" w:pos="9072"/>
        </w:tabs>
        <w:rPr>
          <w:rFonts w:ascii="Times New Roman" w:hAnsi="Times New Roman"/>
          <w:sz w:val="28"/>
          <w:szCs w:val="28"/>
        </w:rPr>
      </w:pPr>
      <w:r w:rsidRPr="0080329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7C10C" wp14:editId="4D158BAD">
                <wp:simplePos x="0" y="0"/>
                <wp:positionH relativeFrom="column">
                  <wp:posOffset>5643880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7" name="Flussdiagramm: Verbindungsstel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EE9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ungsstelle 7" o:spid="_x0000_s1026" type="#_x0000_t120" style="position:absolute;margin-left:444.4pt;margin-top:4.15pt;width:10.5pt;height:1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" fillcolor="#4f81bd [3204]" strokecolor="#243f60 [1604]" strokeweight="2pt"/>
            </w:pict>
          </mc:Fallback>
        </mc:AlternateContent>
      </w:r>
      <w:r w:rsidRPr="0080329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C4D08" wp14:editId="5D440CF0">
                <wp:simplePos x="0" y="0"/>
                <wp:positionH relativeFrom="column">
                  <wp:posOffset>4262755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5" name="Flussdiagramm: Verbindungsstel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9D9E" id="Flussdiagramm: Verbindungsstelle 5" o:spid="_x0000_s1026" type="#_x0000_t120" style="position:absolute;margin-left:335.65pt;margin-top:4.15pt;width:10.5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" fillcolor="#4f81bd [3204]" strokecolor="#243f60 [1604]" strokeweight="2pt"/>
            </w:pict>
          </mc:Fallback>
        </mc:AlternateContent>
      </w:r>
      <w:r w:rsidRPr="0080329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135A5" wp14:editId="2763C858">
                <wp:simplePos x="0" y="0"/>
                <wp:positionH relativeFrom="column">
                  <wp:posOffset>2643505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8" name="Flussdiagramm: Verbindungsst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2E01" id="Flussdiagramm: Verbindungsstelle 8" o:spid="_x0000_s1026" type="#_x0000_t120" style="position:absolute;margin-left:208.15pt;margin-top:4.15pt;width:10.5pt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" fillcolor="#4f81bd [3204]" strokecolor="#243f60 [1604]" strokeweight="2pt"/>
            </w:pict>
          </mc:Fallback>
        </mc:AlternateContent>
      </w:r>
      <w:r w:rsidRPr="0080329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9A3CC" wp14:editId="1EDD9C0F">
                <wp:simplePos x="0" y="0"/>
                <wp:positionH relativeFrom="column">
                  <wp:posOffset>1348105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9" name="Flussdiagramm: Verbindungsst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BC98" id="Flussdiagramm: Verbindungsstelle 9" o:spid="_x0000_s1026" type="#_x0000_t120" style="position:absolute;margin-left:106.15pt;margin-top:4.15pt;width:10.5pt;height:10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" fillcolor="#4f81bd [3204]" strokecolor="#243f60 [1604]" strokeweight="2pt"/>
            </w:pict>
          </mc:Fallback>
        </mc:AlternateContent>
      </w:r>
      <w:r w:rsidRPr="00803296">
        <w:rPr>
          <w:rFonts w:ascii="Times New Roman" w:hAnsi="Times New Roman"/>
          <w:sz w:val="28"/>
          <w:szCs w:val="28"/>
        </w:rPr>
        <w:t xml:space="preserve">sehr gut geeignet         gut geeignet          bedingt geeignet         nicht geeignet </w:t>
      </w:r>
      <w:r w:rsidRPr="00803296">
        <w:rPr>
          <w:rFonts w:ascii="Times New Roman" w:hAnsi="Times New Roman"/>
          <w:sz w:val="28"/>
          <w:szCs w:val="28"/>
        </w:rPr>
        <w:tab/>
      </w:r>
    </w:p>
    <w:p w:rsidR="006A6D8A" w:rsidRPr="00942581" w:rsidRDefault="00DE2361" w:rsidP="00942581">
      <w:pPr>
        <w:tabs>
          <w:tab w:val="left" w:pos="708"/>
          <w:tab w:val="left" w:pos="1416"/>
          <w:tab w:val="left" w:pos="2124"/>
          <w:tab w:val="left" w:pos="2832"/>
          <w:tab w:val="left" w:pos="4980"/>
          <w:tab w:val="left" w:pos="7440"/>
          <w:tab w:val="right" w:pos="9072"/>
        </w:tabs>
        <w:rPr>
          <w:rFonts w:ascii="Times New Roman" w:hAnsi="Times New Roman"/>
          <w:sz w:val="28"/>
          <w:szCs w:val="28"/>
          <w:u w:val="single"/>
        </w:rPr>
      </w:pPr>
      <w:r w:rsidRPr="00803296">
        <w:rPr>
          <w:rFonts w:ascii="Times New Roman" w:hAnsi="Times New Roman"/>
          <w:sz w:val="28"/>
          <w:szCs w:val="28"/>
        </w:rPr>
        <w:t xml:space="preserve">Datum/ Unterschrift des betrieblichen Betreuers: </w:t>
      </w:r>
      <w:r w:rsidR="00942581">
        <w:rPr>
          <w:rFonts w:ascii="Times New Roman" w:hAnsi="Times New Roman"/>
          <w:sz w:val="28"/>
          <w:szCs w:val="28"/>
          <w:u w:val="single"/>
        </w:rPr>
        <w:tab/>
      </w:r>
      <w:r w:rsidR="00942581">
        <w:rPr>
          <w:rFonts w:ascii="Times New Roman" w:hAnsi="Times New Roman"/>
          <w:sz w:val="28"/>
          <w:szCs w:val="28"/>
          <w:u w:val="single"/>
        </w:rPr>
        <w:tab/>
      </w:r>
      <w:bookmarkStart w:id="0" w:name="_GoBack"/>
      <w:bookmarkEnd w:id="0"/>
    </w:p>
    <w:sectPr w:rsidR="006A6D8A" w:rsidRPr="00942581" w:rsidSect="0049259C">
      <w:headerReference w:type="default" r:id="rId8"/>
      <w:headerReference w:type="first" r:id="rId9"/>
      <w:pgSz w:w="11906" w:h="16838" w:code="9"/>
      <w:pgMar w:top="1417" w:right="1417" w:bottom="1134" w:left="1417" w:header="124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361" w:rsidRDefault="00DE2361">
      <w:r>
        <w:separator/>
      </w:r>
    </w:p>
  </w:endnote>
  <w:endnote w:type="continuationSeparator" w:id="0">
    <w:p w:rsidR="00DE2361" w:rsidRDefault="00DE2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2803C4-BA97-4889-A590-36903A9F32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8D0157C-5FC3-4636-95C2-1FD99CF6F47F}"/>
    <w:embedBold r:id="rId3" w:fontKey="{FA47DD12-E290-48D3-BE78-949C5625B3E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16BDBFB-121F-4650-9D95-A1A719D8D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8F0012-A81B-49D5-A211-9925AD834E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361" w:rsidRDefault="00DE2361">
      <w:r>
        <w:separator/>
      </w:r>
    </w:p>
  </w:footnote>
  <w:footnote w:type="continuationSeparator" w:id="0">
    <w:p w:rsidR="00DE2361" w:rsidRDefault="00DE2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61" w:rsidRDefault="00DE2361">
    <w:pPr>
      <w:pStyle w:val="Kopfzeile"/>
      <w:ind w:right="-196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61" w:rsidRPr="00B60305" w:rsidRDefault="00DE2361" w:rsidP="0049259C">
    <w:pPr>
      <w:pStyle w:val="Kopfzeile"/>
      <w:tabs>
        <w:tab w:val="clear" w:pos="4536"/>
        <w:tab w:val="clear" w:pos="9072"/>
        <w:tab w:val="left" w:pos="8460"/>
      </w:tabs>
      <w:ind w:right="22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1824" behindDoc="1" locked="0" layoutInCell="1" allowOverlap="1" wp14:anchorId="0F1F595B" wp14:editId="40B3BDD1">
          <wp:simplePos x="0" y="0"/>
          <wp:positionH relativeFrom="column">
            <wp:posOffset>-436880</wp:posOffset>
          </wp:positionH>
          <wp:positionV relativeFrom="paragraph">
            <wp:posOffset>-340995</wp:posOffset>
          </wp:positionV>
          <wp:extent cx="6664960" cy="1210945"/>
          <wp:effectExtent l="0" t="0" r="2540" b="8255"/>
          <wp:wrapTight wrapText="bothSides">
            <wp:wrapPolygon edited="0">
              <wp:start x="0" y="0"/>
              <wp:lineTo x="0" y="21407"/>
              <wp:lineTo x="21546" y="21407"/>
              <wp:lineTo x="21546" y="0"/>
              <wp:lineTo x="0" y="0"/>
            </wp:wrapPolygon>
          </wp:wrapTight>
          <wp:docPr id="21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4960" cy="1210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A85D8E3" wp14:editId="0BDE4DC4">
              <wp:simplePos x="0" y="0"/>
              <wp:positionH relativeFrom="column">
                <wp:posOffset>4586605</wp:posOffset>
              </wp:positionH>
              <wp:positionV relativeFrom="paragraph">
                <wp:posOffset>-281305</wp:posOffset>
              </wp:positionV>
              <wp:extent cx="1655445" cy="829310"/>
              <wp:effectExtent l="0" t="0" r="20955" b="2794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5445" cy="829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2361" w:rsidRPr="002D3FBC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2D3FBC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Wehrblecker St</w:t>
                          </w:r>
                          <w:r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r</w:t>
                          </w:r>
                          <w:r w:rsidRPr="002D3FBC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aße 2</w:t>
                          </w:r>
                        </w:p>
                        <w:p w:rsidR="00DE2361" w:rsidRPr="00D22673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D22673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27259 Varrel</w:t>
                          </w:r>
                        </w:p>
                        <w:p w:rsidR="00DE2361" w:rsidRPr="00D22673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D22673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Tel.: 04274-94050</w:t>
                          </w:r>
                        </w:p>
                        <w:p w:rsidR="00DE2361" w:rsidRPr="00D22673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D22673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 xml:space="preserve">Fax: 04274-94052 </w:t>
                          </w:r>
                        </w:p>
                        <w:p w:rsidR="00DE2361" w:rsidRPr="00D22673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D22673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obs-varrel@schulnet.diepholz.de</w:t>
                          </w:r>
                        </w:p>
                        <w:p w:rsidR="00DE2361" w:rsidRPr="002D3FBC" w:rsidRDefault="00DE2361" w:rsidP="004E389B">
                          <w:pPr>
                            <w:jc w:val="right"/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</w:pPr>
                          <w:r w:rsidRPr="002D3FBC">
                            <w:rPr>
                              <w:rFonts w:ascii="Corbel" w:hAnsi="Corbel"/>
                              <w:color w:val="006600"/>
                              <w:sz w:val="16"/>
                              <w:szCs w:val="16"/>
                            </w:rPr>
                            <w:t>www.obs-varrel.de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5D8E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361.15pt;margin-top:-22.15pt;width:130.35pt;height:65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" strokecolor="white">
              <v:textbox>
                <w:txbxContent>
                  <w:p w:rsidR="00DE2361" w:rsidRPr="002D3FBC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2D3FBC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Wehrblecker St</w:t>
                    </w:r>
                    <w:r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r</w:t>
                    </w:r>
                    <w:r w:rsidRPr="002D3FBC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aße 2</w:t>
                    </w:r>
                  </w:p>
                  <w:p w:rsidR="00DE2361" w:rsidRPr="00D22673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D22673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27259 Varrel</w:t>
                    </w:r>
                  </w:p>
                  <w:p w:rsidR="00DE2361" w:rsidRPr="00D22673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D22673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Tel.: 04274-94050</w:t>
                    </w:r>
                  </w:p>
                  <w:p w:rsidR="00DE2361" w:rsidRPr="00D22673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D22673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 xml:space="preserve">Fax: 04274-94052 </w:t>
                    </w:r>
                  </w:p>
                  <w:p w:rsidR="00DE2361" w:rsidRPr="00D22673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D22673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obs-varrel@schulnet.diepholz.de</w:t>
                    </w:r>
                  </w:p>
                  <w:p w:rsidR="00DE2361" w:rsidRPr="002D3FBC" w:rsidRDefault="00DE2361" w:rsidP="004E389B">
                    <w:pPr>
                      <w:jc w:val="right"/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</w:pPr>
                    <w:r w:rsidRPr="002D3FBC">
                      <w:rPr>
                        <w:rFonts w:ascii="Corbel" w:hAnsi="Corbel"/>
                        <w:color w:val="006600"/>
                        <w:sz w:val="16"/>
                        <w:szCs w:val="16"/>
                      </w:rPr>
                      <w:t>www.obs-varrel.de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A5A0EC0" wp14:editId="1BF4BE95">
              <wp:simplePos x="0" y="0"/>
              <wp:positionH relativeFrom="column">
                <wp:posOffset>-81915</wp:posOffset>
              </wp:positionH>
              <wp:positionV relativeFrom="paragraph">
                <wp:posOffset>799465</wp:posOffset>
              </wp:positionV>
              <wp:extent cx="3771900" cy="273050"/>
              <wp:effectExtent l="0" t="635" r="1270" b="254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361" w:rsidRPr="002D3FBC" w:rsidRDefault="00DE2361" w:rsidP="004E389B">
                          <w:pPr>
                            <w:pStyle w:val="Kopfzeile"/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</w:pPr>
                          <w:r w:rsidRPr="002D3FBC">
                            <w:rPr>
                              <w:rFonts w:ascii="Corbel" w:hAnsi="Corbel" w:cs="Tahoma"/>
                              <w:noProof/>
                              <w:color w:val="000000"/>
                              <w:sz w:val="20"/>
                              <w:szCs w:val="20"/>
                            </w:rPr>
                            <w:t>OBS Varrel</w:t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sym w:font="Symbol" w:char="F0D7"/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D3FBC">
                            <w:rPr>
                              <w:rFonts w:ascii="Corbel" w:hAnsi="Corbel" w:cs="Tahoma"/>
                              <w:noProof/>
                              <w:color w:val="000000"/>
                              <w:sz w:val="20"/>
                              <w:szCs w:val="20"/>
                            </w:rPr>
                            <w:t>Wehrblecker Straße 2</w:t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sym w:font="Symbol" w:char="F0D7"/>
                          </w:r>
                          <w:r w:rsidRPr="002D3FBC">
                            <w:rPr>
                              <w:rFonts w:ascii="Corbel" w:hAnsi="Corbel" w:cs="Tahoma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D3FBC">
                            <w:rPr>
                              <w:rFonts w:ascii="Corbel" w:hAnsi="Corbel" w:cs="Tahoma"/>
                              <w:noProof/>
                              <w:color w:val="000000"/>
                              <w:sz w:val="20"/>
                              <w:szCs w:val="20"/>
                            </w:rPr>
                            <w:t>27259 Varrel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A0EC0" id="Text Box 20" o:spid="_x0000_s1027" type="#_x0000_t202" style="position:absolute;margin-left:-6.45pt;margin-top:62.95pt;width:297pt;height:2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uEvA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" filled="f" stroked="f">
              <v:textbox>
                <w:txbxContent>
                  <w:p w:rsidR="00DE2361" w:rsidRPr="002D3FBC" w:rsidRDefault="00DE2361" w:rsidP="004E389B">
                    <w:pPr>
                      <w:pStyle w:val="Kopfzeile"/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</w:pPr>
                    <w:r w:rsidRPr="002D3FBC">
                      <w:rPr>
                        <w:rFonts w:ascii="Corbel" w:hAnsi="Corbel" w:cs="Tahoma"/>
                        <w:noProof/>
                        <w:color w:val="000000"/>
                        <w:sz w:val="20"/>
                        <w:szCs w:val="20"/>
                      </w:rPr>
                      <w:t>OBS Varrel</w:t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sym w:font="Symbol" w:char="F0D7"/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Pr="002D3FBC">
                      <w:rPr>
                        <w:rFonts w:ascii="Corbel" w:hAnsi="Corbel" w:cs="Tahoma"/>
                        <w:noProof/>
                        <w:color w:val="000000"/>
                        <w:sz w:val="20"/>
                        <w:szCs w:val="20"/>
                      </w:rPr>
                      <w:t>Wehrblecker Straße 2</w:t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sym w:font="Symbol" w:char="F0D7"/>
                    </w:r>
                    <w:r w:rsidRPr="002D3FBC">
                      <w:rPr>
                        <w:rFonts w:ascii="Corbel" w:hAnsi="Corbel" w:cs="Tahoma"/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Pr="002D3FBC">
                      <w:rPr>
                        <w:rFonts w:ascii="Corbel" w:hAnsi="Corbel" w:cs="Tahoma"/>
                        <w:noProof/>
                        <w:color w:val="000000"/>
                        <w:sz w:val="20"/>
                        <w:szCs w:val="20"/>
                      </w:rPr>
                      <w:t>27259 Varrel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02403" wp14:editId="12B23E51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13970" t="10795" r="5080" b="825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75C838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ja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J592No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B0D57E1" wp14:editId="29F14442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13970" t="8890" r="5080" b="1016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C71EFF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" strokecolor="#3a7728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hyphenationZone w:val="425"/>
  <w:drawingGridHorizontalSpacing w:val="90"/>
  <w:displayHorizontalDrawingGridEvery w:val="2"/>
  <w:noPunctuationKerning/>
  <w:characterSpacingControl w:val="doNotCompress"/>
  <w:hdrShapeDefaults>
    <o:shapedefaults v:ext="edit" spidmax="28673">
      <o:colormru v:ext="edit" colors="#234f33,#3a7728,#ddd,#f0f0f0,#f5f5f5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11"/>
    <w:rsid w:val="000314A6"/>
    <w:rsid w:val="00063642"/>
    <w:rsid w:val="000914C8"/>
    <w:rsid w:val="000D6284"/>
    <w:rsid w:val="00103928"/>
    <w:rsid w:val="0013304D"/>
    <w:rsid w:val="00155A88"/>
    <w:rsid w:val="00197495"/>
    <w:rsid w:val="001F4A2A"/>
    <w:rsid w:val="00226F59"/>
    <w:rsid w:val="00233C65"/>
    <w:rsid w:val="002C35A5"/>
    <w:rsid w:val="002F22D0"/>
    <w:rsid w:val="003178B8"/>
    <w:rsid w:val="00381CEC"/>
    <w:rsid w:val="00396CD0"/>
    <w:rsid w:val="003C1F8C"/>
    <w:rsid w:val="003C3B38"/>
    <w:rsid w:val="003D430E"/>
    <w:rsid w:val="003E53C8"/>
    <w:rsid w:val="004006AA"/>
    <w:rsid w:val="00424492"/>
    <w:rsid w:val="00437AA4"/>
    <w:rsid w:val="00437CEF"/>
    <w:rsid w:val="0044789C"/>
    <w:rsid w:val="00477B2E"/>
    <w:rsid w:val="0048113B"/>
    <w:rsid w:val="0049259C"/>
    <w:rsid w:val="004A0A3F"/>
    <w:rsid w:val="004E389B"/>
    <w:rsid w:val="004F4117"/>
    <w:rsid w:val="00510D5B"/>
    <w:rsid w:val="00541055"/>
    <w:rsid w:val="005456E4"/>
    <w:rsid w:val="00572D4B"/>
    <w:rsid w:val="00584488"/>
    <w:rsid w:val="005856B5"/>
    <w:rsid w:val="005902F1"/>
    <w:rsid w:val="005A4847"/>
    <w:rsid w:val="005F76F3"/>
    <w:rsid w:val="00633F24"/>
    <w:rsid w:val="00671867"/>
    <w:rsid w:val="006775BE"/>
    <w:rsid w:val="0068384D"/>
    <w:rsid w:val="0069591F"/>
    <w:rsid w:val="006A0D8A"/>
    <w:rsid w:val="006A6D8A"/>
    <w:rsid w:val="006C6A56"/>
    <w:rsid w:val="006E4893"/>
    <w:rsid w:val="006E76D5"/>
    <w:rsid w:val="00700E6A"/>
    <w:rsid w:val="007135F3"/>
    <w:rsid w:val="00714E41"/>
    <w:rsid w:val="00715005"/>
    <w:rsid w:val="00724C79"/>
    <w:rsid w:val="00743AA8"/>
    <w:rsid w:val="0075678A"/>
    <w:rsid w:val="00792EBD"/>
    <w:rsid w:val="007B1F91"/>
    <w:rsid w:val="007B2805"/>
    <w:rsid w:val="007C79BF"/>
    <w:rsid w:val="007D2B93"/>
    <w:rsid w:val="007F4AF9"/>
    <w:rsid w:val="007F5BF3"/>
    <w:rsid w:val="00802DA7"/>
    <w:rsid w:val="00803296"/>
    <w:rsid w:val="00805D0D"/>
    <w:rsid w:val="00840663"/>
    <w:rsid w:val="00870670"/>
    <w:rsid w:val="00897FE0"/>
    <w:rsid w:val="008B4D24"/>
    <w:rsid w:val="008C5F85"/>
    <w:rsid w:val="008D2552"/>
    <w:rsid w:val="008F32DC"/>
    <w:rsid w:val="009120D3"/>
    <w:rsid w:val="00937F87"/>
    <w:rsid w:val="00942581"/>
    <w:rsid w:val="00985DC5"/>
    <w:rsid w:val="009E66D3"/>
    <w:rsid w:val="00A07788"/>
    <w:rsid w:val="00A17D7B"/>
    <w:rsid w:val="00A24C2C"/>
    <w:rsid w:val="00A41045"/>
    <w:rsid w:val="00A42F66"/>
    <w:rsid w:val="00A51C06"/>
    <w:rsid w:val="00A8063A"/>
    <w:rsid w:val="00AA1D52"/>
    <w:rsid w:val="00AC1067"/>
    <w:rsid w:val="00AE3855"/>
    <w:rsid w:val="00B04B38"/>
    <w:rsid w:val="00B06F7E"/>
    <w:rsid w:val="00B30548"/>
    <w:rsid w:val="00B345F7"/>
    <w:rsid w:val="00B51C44"/>
    <w:rsid w:val="00B55BA8"/>
    <w:rsid w:val="00B56F2D"/>
    <w:rsid w:val="00B60305"/>
    <w:rsid w:val="00B932EA"/>
    <w:rsid w:val="00BE6726"/>
    <w:rsid w:val="00C31372"/>
    <w:rsid w:val="00C46574"/>
    <w:rsid w:val="00C66B13"/>
    <w:rsid w:val="00C924AD"/>
    <w:rsid w:val="00C92A3D"/>
    <w:rsid w:val="00CC4BE7"/>
    <w:rsid w:val="00CC7D1A"/>
    <w:rsid w:val="00CD2A9B"/>
    <w:rsid w:val="00CF032C"/>
    <w:rsid w:val="00CF1239"/>
    <w:rsid w:val="00D05FB5"/>
    <w:rsid w:val="00D13335"/>
    <w:rsid w:val="00D17BDC"/>
    <w:rsid w:val="00D22673"/>
    <w:rsid w:val="00D52CA9"/>
    <w:rsid w:val="00D52EBD"/>
    <w:rsid w:val="00D562AE"/>
    <w:rsid w:val="00D62576"/>
    <w:rsid w:val="00D654B6"/>
    <w:rsid w:val="00D67853"/>
    <w:rsid w:val="00D921E5"/>
    <w:rsid w:val="00DB0ADF"/>
    <w:rsid w:val="00DE2361"/>
    <w:rsid w:val="00DF0C38"/>
    <w:rsid w:val="00DF5656"/>
    <w:rsid w:val="00E00BF3"/>
    <w:rsid w:val="00E01899"/>
    <w:rsid w:val="00E353DF"/>
    <w:rsid w:val="00E81CEF"/>
    <w:rsid w:val="00EA249F"/>
    <w:rsid w:val="00EE45F4"/>
    <w:rsid w:val="00EF599D"/>
    <w:rsid w:val="00F04303"/>
    <w:rsid w:val="00F37E11"/>
    <w:rsid w:val="00F469EF"/>
    <w:rsid w:val="00F53D75"/>
    <w:rsid w:val="00F643B0"/>
    <w:rsid w:val="00F75D6F"/>
    <w:rsid w:val="00F7729A"/>
    <w:rsid w:val="00FB1CB3"/>
    <w:rsid w:val="00FD0D77"/>
    <w:rsid w:val="00FE03B9"/>
    <w:rsid w:val="00FF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234f33,#3a7728,#ddd,#f0f0f0,#f5f5f5"/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05F9C05D-6F4C-4083-9B21-01595B9B5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76D5"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rsid w:val="006E76D5"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76D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19"/>
    <w:rsid w:val="006E76D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51C44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basedOn w:val="Absatz-Standardschriftart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basedOn w:val="Absatz-Standardschriftart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B55B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55BA8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F643B0"/>
    <w:rPr>
      <w:rFonts w:ascii="FrnkGothITC Bk BT" w:hAnsi="FrnkGothITC Bk BT"/>
      <w:sz w:val="18"/>
      <w:szCs w:val="24"/>
    </w:rPr>
  </w:style>
  <w:style w:type="paragraph" w:customStyle="1" w:styleId="Kontaktinformationen">
    <w:name w:val="Kontaktinformationen"/>
    <w:basedOn w:val="Standard"/>
    <w:link w:val="KontaktinformationenZchn"/>
    <w:uiPriority w:val="2"/>
    <w:qFormat/>
    <w:rsid w:val="00F643B0"/>
    <w:pPr>
      <w:spacing w:after="480" w:line="288" w:lineRule="auto"/>
      <w:contextualSpacing/>
    </w:pPr>
    <w:rPr>
      <w:rFonts w:ascii="Calibri" w:eastAsia="Calibri" w:hAnsi="Calibri"/>
      <w:color w:val="595959"/>
      <w:sz w:val="19"/>
      <w:szCs w:val="19"/>
      <w:lang w:val="en-US" w:eastAsia="en-US"/>
    </w:rPr>
  </w:style>
  <w:style w:type="paragraph" w:customStyle="1" w:styleId="Formatvorlage1">
    <w:name w:val="Formatvorlage1"/>
    <w:basedOn w:val="Kontaktinformationen"/>
    <w:link w:val="Formatvorlage1Zchn"/>
    <w:qFormat/>
    <w:rsid w:val="00F643B0"/>
    <w:rPr>
      <w:lang w:val="de-DE"/>
    </w:rPr>
  </w:style>
  <w:style w:type="character" w:customStyle="1" w:styleId="KontaktinformationenZchn">
    <w:name w:val="Kontaktinformationen Zchn"/>
    <w:basedOn w:val="Absatz-Standardschriftart"/>
    <w:link w:val="Kontaktinformationen"/>
    <w:uiPriority w:val="2"/>
    <w:rsid w:val="00F643B0"/>
    <w:rPr>
      <w:rFonts w:ascii="Calibri" w:eastAsia="Calibri" w:hAnsi="Calibri" w:cs="Times New Roman"/>
      <w:color w:val="595959"/>
      <w:sz w:val="19"/>
      <w:szCs w:val="19"/>
      <w:lang w:val="en-US" w:eastAsia="en-US"/>
    </w:rPr>
  </w:style>
  <w:style w:type="character" w:customStyle="1" w:styleId="Formatvorlage1Zchn">
    <w:name w:val="Formatvorlage1 Zchn"/>
    <w:basedOn w:val="KontaktinformationenZchn"/>
    <w:link w:val="Formatvorlage1"/>
    <w:rsid w:val="00F643B0"/>
    <w:rPr>
      <w:rFonts w:ascii="Calibri" w:eastAsia="Calibri" w:hAnsi="Calibri" w:cs="Times New Roman"/>
      <w:color w:val="595959"/>
      <w:sz w:val="19"/>
      <w:szCs w:val="19"/>
      <w:lang w:val="en-US" w:eastAsia="en-US"/>
    </w:rPr>
  </w:style>
  <w:style w:type="character" w:customStyle="1" w:styleId="KopfzeileZchn">
    <w:name w:val="Kopfzeile Zchn"/>
    <w:link w:val="Kopfzeile"/>
    <w:rsid w:val="004E389B"/>
    <w:rPr>
      <w:rFonts w:ascii="FrnkGothITC Bk BT" w:hAnsi="FrnkGothITC Bk BT"/>
      <w:sz w:val="18"/>
      <w:szCs w:val="24"/>
    </w:rPr>
  </w:style>
  <w:style w:type="paragraph" w:styleId="KeinLeerraum">
    <w:name w:val="No Spacing"/>
    <w:uiPriority w:val="1"/>
    <w:qFormat/>
    <w:rsid w:val="00226F59"/>
    <w:rPr>
      <w:rFonts w:ascii="FrnkGothITC Bk BT" w:hAnsi="FrnkGothITC Bk BT"/>
      <w:sz w:val="18"/>
      <w:szCs w:val="24"/>
    </w:rPr>
  </w:style>
  <w:style w:type="paragraph" w:styleId="Listenabsatz">
    <w:name w:val="List Paragraph"/>
    <w:basedOn w:val="Standard"/>
    <w:qFormat/>
    <w:rsid w:val="009120D3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table" w:styleId="Tabellenraster">
    <w:name w:val="Table Grid"/>
    <w:basedOn w:val="NormaleTabelle"/>
    <w:uiPriority w:val="59"/>
    <w:rsid w:val="00DE236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i\Desktop\WordVorlage\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F1E8C-752D-4721-AE36-48841FF1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1</Pages>
  <Words>180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Vorlagen, Brief, Template, Musterbrief</vt:lpstr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Katharina</dc:creator>
  <dc:description>Word Vorlagen, Brief, Template, Musterbrief</dc:description>
  <cp:lastModifiedBy>Christina</cp:lastModifiedBy>
  <cp:revision>3</cp:revision>
  <cp:lastPrinted>2015-07-22T08:47:00Z</cp:lastPrinted>
  <dcterms:created xsi:type="dcterms:W3CDTF">2017-10-18T17:18:00Z</dcterms:created>
  <dcterms:modified xsi:type="dcterms:W3CDTF">2017-10-18T17:18:00Z</dcterms:modified>
</cp:coreProperties>
</file>